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42" w:rsidRDefault="00723342" w:rsidP="00FC31FD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723342" w:rsidRDefault="00723342" w:rsidP="00FC31FD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723342" w:rsidRDefault="00723342" w:rsidP="00FC31FD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723342" w:rsidRDefault="00723342" w:rsidP="00FC31FD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723342" w:rsidRDefault="00723342" w:rsidP="00FC31FD">
      <w:pPr>
        <w:spacing w:after="0"/>
        <w:jc w:val="center"/>
        <w:rPr>
          <w:rFonts w:ascii="Times New Roman" w:hAnsi="Times New Roman"/>
          <w:b/>
          <w:sz w:val="36"/>
        </w:rPr>
      </w:pPr>
      <w:r w:rsidRPr="00FC31FD">
        <w:rPr>
          <w:rFonts w:ascii="Times New Roman" w:hAnsi="Times New Roman"/>
          <w:b/>
          <w:sz w:val="36"/>
        </w:rPr>
        <w:t xml:space="preserve">ЖУРНАЛ РЕГИСТРАЦИИ </w:t>
      </w:r>
      <w:r>
        <w:rPr>
          <w:rFonts w:ascii="Times New Roman" w:hAnsi="Times New Roman"/>
          <w:b/>
          <w:sz w:val="36"/>
        </w:rPr>
        <w:t xml:space="preserve">ЗАЯВЛЕНИЙ </w:t>
      </w:r>
    </w:p>
    <w:p w:rsidR="00723342" w:rsidRPr="00FC31FD" w:rsidRDefault="00723342" w:rsidP="006E309F">
      <w:pPr>
        <w:spacing w:after="0"/>
        <w:jc w:val="center"/>
        <w:rPr>
          <w:rFonts w:ascii="Times New Roman" w:hAnsi="Times New Roman"/>
          <w:b/>
          <w:sz w:val="36"/>
        </w:rPr>
      </w:pPr>
      <w:r w:rsidRPr="00FC31FD">
        <w:rPr>
          <w:rFonts w:ascii="Times New Roman" w:hAnsi="Times New Roman"/>
          <w:b/>
          <w:sz w:val="36"/>
        </w:rPr>
        <w:t>РОДИТЕЛ</w:t>
      </w:r>
      <w:r>
        <w:rPr>
          <w:rFonts w:ascii="Times New Roman" w:hAnsi="Times New Roman"/>
          <w:b/>
          <w:sz w:val="36"/>
        </w:rPr>
        <w:t>ЕЙ</w:t>
      </w:r>
      <w:r w:rsidRPr="00FC31FD">
        <w:rPr>
          <w:rFonts w:ascii="Times New Roman" w:hAnsi="Times New Roman"/>
          <w:b/>
          <w:sz w:val="36"/>
        </w:rPr>
        <w:t xml:space="preserve"> (ЗАКОННЫ</w:t>
      </w:r>
      <w:r>
        <w:rPr>
          <w:rFonts w:ascii="Times New Roman" w:hAnsi="Times New Roman"/>
          <w:b/>
          <w:sz w:val="36"/>
        </w:rPr>
        <w:t>Х</w:t>
      </w:r>
      <w:r w:rsidRPr="00FC31FD">
        <w:rPr>
          <w:rFonts w:ascii="Times New Roman" w:hAnsi="Times New Roman"/>
          <w:b/>
          <w:sz w:val="36"/>
        </w:rPr>
        <w:t xml:space="preserve"> ПРЕДСТАВИТЕЛ</w:t>
      </w:r>
      <w:r>
        <w:rPr>
          <w:rFonts w:ascii="Times New Roman" w:hAnsi="Times New Roman"/>
          <w:b/>
          <w:sz w:val="36"/>
        </w:rPr>
        <w:t>ЕЙ</w:t>
      </w:r>
      <w:r w:rsidRPr="00FC31FD">
        <w:rPr>
          <w:rFonts w:ascii="Times New Roman" w:hAnsi="Times New Roman"/>
          <w:b/>
          <w:sz w:val="36"/>
        </w:rPr>
        <w:t xml:space="preserve">) ВОСПИТАННИКОВ </w:t>
      </w:r>
    </w:p>
    <w:p w:rsidR="00723342" w:rsidRPr="00FC31FD" w:rsidRDefault="00723342" w:rsidP="00FC31FD">
      <w:pPr>
        <w:spacing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МБ</w:t>
      </w:r>
      <w:r w:rsidRPr="00FC31FD">
        <w:rPr>
          <w:rFonts w:ascii="Times New Roman" w:hAnsi="Times New Roman"/>
          <w:b/>
          <w:sz w:val="36"/>
        </w:rPr>
        <w:t>ОУ «</w:t>
      </w:r>
      <w:bookmarkStart w:id="0" w:name="_GoBack"/>
      <w:bookmarkEnd w:id="0"/>
      <w:r>
        <w:rPr>
          <w:rFonts w:ascii="Times New Roman" w:hAnsi="Times New Roman"/>
          <w:b/>
          <w:sz w:val="36"/>
        </w:rPr>
        <w:t>КЛЯШЕВСКАЯ НОШ – ДЕТСКИЙ САД</w:t>
      </w:r>
      <w:r w:rsidRPr="00FC31FD">
        <w:rPr>
          <w:rFonts w:ascii="Times New Roman" w:hAnsi="Times New Roman"/>
          <w:b/>
          <w:sz w:val="36"/>
        </w:rPr>
        <w:t>»</w:t>
      </w: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p w:rsidR="00723342" w:rsidRDefault="00723342" w:rsidP="00FC31FD">
      <w:pPr>
        <w:jc w:val="center"/>
      </w:pP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6"/>
        <w:gridCol w:w="1192"/>
        <w:gridCol w:w="2551"/>
        <w:gridCol w:w="1144"/>
        <w:gridCol w:w="1408"/>
        <w:gridCol w:w="1926"/>
        <w:gridCol w:w="1476"/>
        <w:gridCol w:w="652"/>
        <w:gridCol w:w="765"/>
        <w:gridCol w:w="1134"/>
        <w:gridCol w:w="425"/>
        <w:gridCol w:w="653"/>
        <w:gridCol w:w="623"/>
        <w:gridCol w:w="1417"/>
      </w:tblGrid>
      <w:tr w:rsidR="00723342" w:rsidRPr="00226018" w:rsidTr="00226018">
        <w:tc>
          <w:tcPr>
            <w:tcW w:w="476" w:type="dxa"/>
            <w:vMerge w:val="restart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 xml:space="preserve">№ </w:t>
            </w: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92" w:type="dxa"/>
            <w:vMerge w:val="restart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Дата подачи заявления</w:t>
            </w:r>
          </w:p>
        </w:tc>
        <w:tc>
          <w:tcPr>
            <w:tcW w:w="2551" w:type="dxa"/>
            <w:vMerge w:val="restart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ФИО ребёнка</w:t>
            </w:r>
          </w:p>
        </w:tc>
        <w:tc>
          <w:tcPr>
            <w:tcW w:w="1144" w:type="dxa"/>
            <w:vMerge w:val="restart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 xml:space="preserve">Дата рождения </w:t>
            </w:r>
            <w:r w:rsidRPr="00226018">
              <w:rPr>
                <w:rFonts w:ascii="Times New Roman" w:hAnsi="Times New Roman"/>
                <w:sz w:val="20"/>
                <w:szCs w:val="20"/>
              </w:rPr>
              <w:t>(указывается при приёме)</w:t>
            </w:r>
          </w:p>
        </w:tc>
        <w:tc>
          <w:tcPr>
            <w:tcW w:w="1408" w:type="dxa"/>
            <w:vMerge w:val="restart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Содержание заявления (приём, отчисление, перевод в др.группу и т.д.)</w:t>
            </w:r>
          </w:p>
        </w:tc>
        <w:tc>
          <w:tcPr>
            <w:tcW w:w="1926" w:type="dxa"/>
            <w:vMerge w:val="restart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ФИО заявителя</w:t>
            </w:r>
          </w:p>
        </w:tc>
        <w:tc>
          <w:tcPr>
            <w:tcW w:w="1476" w:type="dxa"/>
            <w:vMerge w:val="restart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 xml:space="preserve">Домашний адрес </w:t>
            </w:r>
            <w:r w:rsidRPr="00226018">
              <w:rPr>
                <w:rFonts w:ascii="Times New Roman" w:hAnsi="Times New Roman"/>
                <w:sz w:val="20"/>
                <w:szCs w:val="20"/>
              </w:rPr>
              <w:t>(указывается при приёме)</w:t>
            </w:r>
          </w:p>
        </w:tc>
        <w:tc>
          <w:tcPr>
            <w:tcW w:w="4252" w:type="dxa"/>
            <w:gridSpan w:val="6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226018">
              <w:rPr>
                <w:rFonts w:ascii="Times New Roman" w:hAnsi="Times New Roman"/>
                <w:b/>
                <w:szCs w:val="20"/>
              </w:rPr>
              <w:t xml:space="preserve">Документы, представленные родителями (законными представителям) </w:t>
            </w:r>
          </w:p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226018">
              <w:rPr>
                <w:rFonts w:ascii="Times New Roman" w:hAnsi="Times New Roman"/>
                <w:sz w:val="20"/>
                <w:szCs w:val="20"/>
              </w:rPr>
              <w:t>(указывается при приёме)</w:t>
            </w:r>
          </w:p>
        </w:tc>
        <w:tc>
          <w:tcPr>
            <w:tcW w:w="1417" w:type="dxa"/>
          </w:tcPr>
          <w:p w:rsidR="00723342" w:rsidRPr="00226018" w:rsidRDefault="00723342" w:rsidP="002260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226018">
              <w:rPr>
                <w:rFonts w:ascii="Times New Roman" w:hAnsi="Times New Roman"/>
                <w:b/>
                <w:szCs w:val="20"/>
              </w:rPr>
              <w:t xml:space="preserve">Отметка в получении расписки </w:t>
            </w:r>
            <w:r w:rsidRPr="00226018">
              <w:rPr>
                <w:rFonts w:ascii="Times New Roman" w:hAnsi="Times New Roman"/>
                <w:sz w:val="20"/>
                <w:szCs w:val="20"/>
              </w:rPr>
              <w:t>(указывается при приёме)</w:t>
            </w:r>
          </w:p>
        </w:tc>
      </w:tr>
      <w:tr w:rsidR="00723342" w:rsidRPr="00226018" w:rsidTr="00226018">
        <w:trPr>
          <w:cantSplit/>
          <w:trHeight w:val="1993"/>
        </w:trPr>
        <w:tc>
          <w:tcPr>
            <w:tcW w:w="476" w:type="dxa"/>
            <w:vMerge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92" w:type="dxa"/>
            <w:vMerge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51" w:type="dxa"/>
            <w:vMerge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44" w:type="dxa"/>
            <w:vMerge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08" w:type="dxa"/>
            <w:vMerge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6" w:type="dxa"/>
            <w:vMerge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76" w:type="dxa"/>
            <w:vMerge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52" w:type="dxa"/>
            <w:textDirection w:val="btLr"/>
          </w:tcPr>
          <w:p w:rsidR="00723342" w:rsidRPr="00226018" w:rsidRDefault="00723342" w:rsidP="002260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Копия свид-ва о рождении</w:t>
            </w:r>
          </w:p>
        </w:tc>
        <w:tc>
          <w:tcPr>
            <w:tcW w:w="765" w:type="dxa"/>
            <w:textDirection w:val="btLr"/>
          </w:tcPr>
          <w:p w:rsidR="00723342" w:rsidRPr="00226018" w:rsidRDefault="00723342" w:rsidP="002260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Копия свид-ва о регистрации</w:t>
            </w:r>
          </w:p>
        </w:tc>
        <w:tc>
          <w:tcPr>
            <w:tcW w:w="1134" w:type="dxa"/>
            <w:textDirection w:val="btLr"/>
          </w:tcPr>
          <w:p w:rsidR="00723342" w:rsidRPr="00226018" w:rsidRDefault="00723342" w:rsidP="002260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Копия документа, удостоверяющего личность представителя</w:t>
            </w:r>
          </w:p>
        </w:tc>
        <w:tc>
          <w:tcPr>
            <w:tcW w:w="425" w:type="dxa"/>
            <w:textDirection w:val="btLr"/>
          </w:tcPr>
          <w:p w:rsidR="00723342" w:rsidRPr="00226018" w:rsidRDefault="00723342" w:rsidP="002260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СНИЛС ребёнка</w:t>
            </w:r>
          </w:p>
        </w:tc>
        <w:tc>
          <w:tcPr>
            <w:tcW w:w="653" w:type="dxa"/>
            <w:textDirection w:val="btLr"/>
          </w:tcPr>
          <w:p w:rsidR="00723342" w:rsidRPr="00226018" w:rsidRDefault="00723342" w:rsidP="002260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СНИЛС представителя</w:t>
            </w:r>
          </w:p>
        </w:tc>
        <w:tc>
          <w:tcPr>
            <w:tcW w:w="623" w:type="dxa"/>
            <w:textDirection w:val="btLr"/>
          </w:tcPr>
          <w:p w:rsidR="00723342" w:rsidRPr="00226018" w:rsidRDefault="00723342" w:rsidP="002260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0"/>
              </w:rPr>
            </w:pPr>
            <w:r w:rsidRPr="00226018">
              <w:rPr>
                <w:rFonts w:ascii="Times New Roman" w:hAnsi="Times New Roman"/>
                <w:szCs w:val="20"/>
              </w:rPr>
              <w:t>Прочие документы</w:t>
            </w:r>
          </w:p>
        </w:tc>
        <w:tc>
          <w:tcPr>
            <w:tcW w:w="1417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723342" w:rsidRPr="00226018" w:rsidTr="00226018">
        <w:tc>
          <w:tcPr>
            <w:tcW w:w="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3342" w:rsidRPr="00226018" w:rsidTr="00226018">
        <w:tc>
          <w:tcPr>
            <w:tcW w:w="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3342" w:rsidRPr="00226018" w:rsidTr="00226018">
        <w:tc>
          <w:tcPr>
            <w:tcW w:w="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3342" w:rsidRPr="00226018" w:rsidTr="00226018">
        <w:tc>
          <w:tcPr>
            <w:tcW w:w="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3342" w:rsidRPr="00226018" w:rsidTr="00226018">
        <w:tc>
          <w:tcPr>
            <w:tcW w:w="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9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2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3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3342" w:rsidRPr="00226018" w:rsidRDefault="00723342" w:rsidP="0022601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23342" w:rsidRDefault="00723342" w:rsidP="00FC31FD">
      <w:pPr>
        <w:jc w:val="center"/>
      </w:pPr>
    </w:p>
    <w:sectPr w:rsidR="00723342" w:rsidSect="00233BAB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1FD"/>
    <w:rsid w:val="00226018"/>
    <w:rsid w:val="00233BAB"/>
    <w:rsid w:val="004274B2"/>
    <w:rsid w:val="006719F6"/>
    <w:rsid w:val="006E309F"/>
    <w:rsid w:val="00723342"/>
    <w:rsid w:val="007E5CD2"/>
    <w:rsid w:val="00B23B78"/>
    <w:rsid w:val="00B95A94"/>
    <w:rsid w:val="00F456AA"/>
    <w:rsid w:val="00F57143"/>
    <w:rsid w:val="00FC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4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C31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2</Pages>
  <Words>111</Words>
  <Characters>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6</cp:revision>
  <dcterms:created xsi:type="dcterms:W3CDTF">2018-07-10T19:47:00Z</dcterms:created>
  <dcterms:modified xsi:type="dcterms:W3CDTF">2019-02-21T06:30:00Z</dcterms:modified>
</cp:coreProperties>
</file>